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mp" ContentType="image/jpeg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Layout table"/>
      </w:tblPr>
      <w:tblGrid>
        <w:gridCol w:w="8583"/>
      </w:tblGrid>
      <w:tr w:rsidR="00C37555" w:rsidRPr="00C37555" w14:paraId="245177B9" w14:textId="77777777" w:rsidTr="00F87DB0">
        <w:tc>
          <w:tcPr>
            <w:tcW w:w="8573" w:type="dxa"/>
          </w:tcPr>
          <w:p w14:paraId="1CBD46CA" w14:textId="701D2E8B" w:rsidR="00C37555" w:rsidRPr="00C37555" w:rsidRDefault="00E87A79" w:rsidP="00BF4985">
            <w:pPr>
              <w:pStyle w:val="Title"/>
            </w:pPr>
            <w:r>
              <w:t>ABOXAN arts</w:t>
            </w:r>
          </w:p>
        </w:tc>
      </w:tr>
      <w:tr w:rsidR="00C37555" w:rsidRPr="00C37555" w14:paraId="6C28454D" w14:textId="77777777" w:rsidTr="00F87DB0">
        <w:tc>
          <w:tcPr>
            <w:tcW w:w="8573" w:type="dxa"/>
          </w:tcPr>
          <w:p w14:paraId="646AB17F" w14:textId="0992FFFC" w:rsidR="00C37555" w:rsidRPr="00C37555" w:rsidRDefault="002E0A14" w:rsidP="00BF4985">
            <w:pPr>
              <w:pStyle w:val="Subtitle"/>
            </w:pPr>
            <w:r>
              <w:t xml:space="preserve">Illustration </w:t>
            </w:r>
            <w:r w:rsidR="00407138">
              <w:t xml:space="preserve">Portfolio </w:t>
            </w:r>
          </w:p>
        </w:tc>
      </w:tr>
    </w:tbl>
    <w:p w14:paraId="4F1AA655" w14:textId="67730A5C" w:rsidR="00BC0388" w:rsidRPr="002E0A14" w:rsidRDefault="00BB6C42" w:rsidP="002E0A14">
      <w:pPr>
        <w:pStyle w:val="Heading1"/>
        <w:rPr>
          <w:b w:val="0"/>
          <w:bCs/>
          <w:sz w:val="20"/>
          <w:szCs w:val="20"/>
        </w:rPr>
      </w:pPr>
      <w:r w:rsidRPr="00BC0388">
        <w:rPr>
          <w:b w:val="0"/>
          <w:bCs/>
          <w:sz w:val="20"/>
          <w:szCs w:val="20"/>
        </w:rPr>
        <w:t>aboxanarts</w:t>
      </w:r>
      <w:r w:rsidR="00213021" w:rsidRPr="00BC0388">
        <w:rPr>
          <w:b w:val="0"/>
          <w:bCs/>
          <w:sz w:val="20"/>
          <w:szCs w:val="20"/>
        </w:rPr>
        <w:t xml:space="preserve">@instagram </w:t>
      </w:r>
    </w:p>
    <w:p w14:paraId="1E8CD2E9" w14:textId="54C6744C" w:rsidR="00FF42F8" w:rsidRPr="00C93284" w:rsidRDefault="00DE59B0">
      <w:pPr>
        <w:rPr>
          <w:sz w:val="24"/>
          <w:szCs w:val="24"/>
        </w:rPr>
      </w:pPr>
      <w:r>
        <w:rPr>
          <w:sz w:val="24"/>
          <w:szCs w:val="24"/>
        </w:rPr>
        <w:t>!</w:t>
      </w:r>
      <w:proofErr w:type="spellStart"/>
      <w:r>
        <w:rPr>
          <w:sz w:val="24"/>
          <w:szCs w:val="24"/>
        </w:rPr>
        <w:t>Gâi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tses</w:t>
      </w:r>
      <w:proofErr w:type="spellEnd"/>
      <w:r w:rsidR="00024F2F" w:rsidRPr="00C93284">
        <w:rPr>
          <w:sz w:val="24"/>
          <w:szCs w:val="24"/>
        </w:rPr>
        <w:t xml:space="preserve"> my name</w:t>
      </w:r>
      <w:r w:rsidR="00C54A79" w:rsidRPr="00C93284">
        <w:rPr>
          <w:sz w:val="24"/>
          <w:szCs w:val="24"/>
        </w:rPr>
        <w:t xml:space="preserve"> is</w:t>
      </w:r>
      <w:r w:rsidR="00865FB4" w:rsidRPr="00C93284">
        <w:rPr>
          <w:sz w:val="24"/>
          <w:szCs w:val="24"/>
        </w:rPr>
        <w:t xml:space="preserve"> </w:t>
      </w:r>
      <w:r w:rsidR="00C54A79" w:rsidRPr="00C93284">
        <w:rPr>
          <w:sz w:val="24"/>
          <w:szCs w:val="24"/>
        </w:rPr>
        <w:t>Thurston Jacobs</w:t>
      </w:r>
      <w:r w:rsidR="00F432B3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I go by </w:t>
      </w:r>
      <w:r w:rsidR="0084098A">
        <w:rPr>
          <w:sz w:val="24"/>
          <w:szCs w:val="24"/>
        </w:rPr>
        <w:t>RA I</w:t>
      </w:r>
      <w:r w:rsidR="00C54A79" w:rsidRPr="00C93284">
        <w:rPr>
          <w:sz w:val="24"/>
          <w:szCs w:val="24"/>
        </w:rPr>
        <w:t xml:space="preserve"> </w:t>
      </w:r>
    </w:p>
    <w:p w14:paraId="7FF434AF" w14:textId="036DFCD5" w:rsidR="00AD4282" w:rsidRDefault="00865FB4" w:rsidP="005013A6">
      <w:pPr>
        <w:rPr>
          <w:sz w:val="24"/>
          <w:szCs w:val="24"/>
        </w:rPr>
      </w:pPr>
      <w:r w:rsidRPr="00C93284">
        <w:rPr>
          <w:sz w:val="24"/>
          <w:szCs w:val="24"/>
        </w:rPr>
        <w:t xml:space="preserve">Creator </w:t>
      </w:r>
      <w:r w:rsidR="000440AA" w:rsidRPr="00C93284">
        <w:rPr>
          <w:sz w:val="24"/>
          <w:szCs w:val="24"/>
        </w:rPr>
        <w:t xml:space="preserve">and founder </w:t>
      </w:r>
      <w:r w:rsidRPr="00C93284">
        <w:rPr>
          <w:sz w:val="24"/>
          <w:szCs w:val="24"/>
        </w:rPr>
        <w:t xml:space="preserve">of ABOXAN ARTS </w:t>
      </w:r>
      <w:r w:rsidR="00CE5793" w:rsidRPr="00C93284">
        <w:rPr>
          <w:sz w:val="24"/>
          <w:szCs w:val="24"/>
        </w:rPr>
        <w:t xml:space="preserve">I am </w:t>
      </w:r>
      <w:r w:rsidR="00B24F4A" w:rsidRPr="00C93284">
        <w:rPr>
          <w:sz w:val="24"/>
          <w:szCs w:val="24"/>
        </w:rPr>
        <w:t>a</w:t>
      </w:r>
      <w:r w:rsidR="00896143" w:rsidRPr="00C93284">
        <w:rPr>
          <w:sz w:val="24"/>
          <w:szCs w:val="24"/>
        </w:rPr>
        <w:t xml:space="preserve"> </w:t>
      </w:r>
      <w:r w:rsidR="00CA0500">
        <w:rPr>
          <w:sz w:val="24"/>
          <w:szCs w:val="24"/>
        </w:rPr>
        <w:t>Artist, Ill</w:t>
      </w:r>
      <w:r w:rsidR="00B24F4A" w:rsidRPr="00C93284">
        <w:rPr>
          <w:sz w:val="24"/>
          <w:szCs w:val="24"/>
        </w:rPr>
        <w:t xml:space="preserve">ustrator, Graffiti </w:t>
      </w:r>
      <w:r w:rsidR="000E232C">
        <w:rPr>
          <w:sz w:val="24"/>
          <w:szCs w:val="24"/>
        </w:rPr>
        <w:t>Writer</w:t>
      </w:r>
      <w:r w:rsidR="00B24F4A" w:rsidRPr="00C93284">
        <w:rPr>
          <w:sz w:val="24"/>
          <w:szCs w:val="24"/>
        </w:rPr>
        <w:t xml:space="preserve"> </w:t>
      </w:r>
      <w:r w:rsidR="0084098A">
        <w:rPr>
          <w:sz w:val="24"/>
          <w:szCs w:val="24"/>
        </w:rPr>
        <w:t>,</w:t>
      </w:r>
      <w:r w:rsidR="009931EC" w:rsidRPr="00C93284">
        <w:rPr>
          <w:sz w:val="24"/>
          <w:szCs w:val="24"/>
        </w:rPr>
        <w:t>Trad</w:t>
      </w:r>
      <w:r w:rsidR="00D101BB" w:rsidRPr="00C93284">
        <w:rPr>
          <w:sz w:val="24"/>
          <w:szCs w:val="24"/>
        </w:rPr>
        <w:t>i</w:t>
      </w:r>
      <w:r w:rsidR="009931EC" w:rsidRPr="00C93284">
        <w:rPr>
          <w:sz w:val="24"/>
          <w:szCs w:val="24"/>
        </w:rPr>
        <w:t>tional Artist</w:t>
      </w:r>
      <w:r w:rsidR="00FD7672" w:rsidRPr="00C93284">
        <w:rPr>
          <w:sz w:val="24"/>
          <w:szCs w:val="24"/>
        </w:rPr>
        <w:t xml:space="preserve">, </w:t>
      </w:r>
      <w:r w:rsidR="009D3C9B">
        <w:rPr>
          <w:sz w:val="24"/>
          <w:szCs w:val="24"/>
        </w:rPr>
        <w:t xml:space="preserve">Events </w:t>
      </w:r>
      <w:proofErr w:type="spellStart"/>
      <w:r w:rsidR="009D3C9B">
        <w:rPr>
          <w:sz w:val="24"/>
          <w:szCs w:val="24"/>
        </w:rPr>
        <w:t>Organiser</w:t>
      </w:r>
      <w:proofErr w:type="spellEnd"/>
      <w:r w:rsidR="009D3C9B">
        <w:rPr>
          <w:sz w:val="24"/>
          <w:szCs w:val="24"/>
        </w:rPr>
        <w:t xml:space="preserve">, </w:t>
      </w:r>
      <w:r w:rsidR="00FD7672" w:rsidRPr="00C93284">
        <w:rPr>
          <w:sz w:val="24"/>
          <w:szCs w:val="24"/>
        </w:rPr>
        <w:t>Poet ,</w:t>
      </w:r>
      <w:r w:rsidR="005D4EB1" w:rsidRPr="00C93284">
        <w:rPr>
          <w:sz w:val="24"/>
          <w:szCs w:val="24"/>
        </w:rPr>
        <w:t xml:space="preserve"> Hip </w:t>
      </w:r>
      <w:proofErr w:type="spellStart"/>
      <w:r w:rsidR="005D4EB1" w:rsidRPr="00C93284">
        <w:rPr>
          <w:sz w:val="24"/>
          <w:szCs w:val="24"/>
        </w:rPr>
        <w:t>Hoppa</w:t>
      </w:r>
      <w:proofErr w:type="spellEnd"/>
      <w:r w:rsidR="00CA0500">
        <w:rPr>
          <w:sz w:val="24"/>
          <w:szCs w:val="24"/>
        </w:rPr>
        <w:t xml:space="preserve">, </w:t>
      </w:r>
      <w:r w:rsidR="00D859D6" w:rsidRPr="00C93284">
        <w:rPr>
          <w:sz w:val="24"/>
          <w:szCs w:val="24"/>
        </w:rPr>
        <w:t xml:space="preserve">from </w:t>
      </w:r>
      <w:proofErr w:type="spellStart"/>
      <w:r w:rsidR="00D859D6" w:rsidRPr="00C93284">
        <w:rPr>
          <w:sz w:val="24"/>
          <w:szCs w:val="24"/>
        </w:rPr>
        <w:t>Kraaifontein</w:t>
      </w:r>
      <w:proofErr w:type="spellEnd"/>
      <w:r w:rsidR="00D859D6" w:rsidRPr="00C93284">
        <w:rPr>
          <w:sz w:val="24"/>
          <w:szCs w:val="24"/>
        </w:rPr>
        <w:t xml:space="preserve"> Cape Town South Africa. </w:t>
      </w:r>
    </w:p>
    <w:p w14:paraId="55591BF5" w14:textId="79BB93F2" w:rsidR="00235EDE" w:rsidRPr="0049174E" w:rsidRDefault="00AD4282" w:rsidP="005013A6">
      <w:pPr>
        <w:rPr>
          <w:sz w:val="28"/>
          <w:szCs w:val="28"/>
        </w:rPr>
      </w:pPr>
      <w:r>
        <w:rPr>
          <w:noProof/>
          <w:lang w:eastAsia="en-US"/>
        </w:rPr>
        <w:drawing>
          <wp:anchor distT="0" distB="0" distL="114300" distR="114300" simplePos="0" relativeHeight="251660288" behindDoc="0" locked="0" layoutInCell="1" allowOverlap="1" wp14:anchorId="06FA7901" wp14:editId="3E28BF82">
            <wp:simplePos x="0" y="0"/>
            <wp:positionH relativeFrom="column">
              <wp:posOffset>5080</wp:posOffset>
            </wp:positionH>
            <wp:positionV relativeFrom="paragraph">
              <wp:posOffset>5715</wp:posOffset>
            </wp:positionV>
            <wp:extent cx="4125595" cy="2749550"/>
            <wp:effectExtent l="0" t="0" r="8255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2559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46BB" w:rsidRPr="009D0129">
        <w:rPr>
          <w:sz w:val="28"/>
          <w:szCs w:val="28"/>
        </w:rPr>
        <w:t>My works are focused on the Stories</w:t>
      </w:r>
      <w:r w:rsidR="00753953" w:rsidRPr="009D0129">
        <w:rPr>
          <w:sz w:val="28"/>
          <w:szCs w:val="28"/>
        </w:rPr>
        <w:t xml:space="preserve"> and </w:t>
      </w:r>
      <w:r w:rsidR="00D33E25">
        <w:rPr>
          <w:sz w:val="28"/>
          <w:szCs w:val="28"/>
        </w:rPr>
        <w:t>realities</w:t>
      </w:r>
      <w:r w:rsidR="009246BB" w:rsidRPr="009D0129">
        <w:rPr>
          <w:sz w:val="28"/>
          <w:szCs w:val="28"/>
        </w:rPr>
        <w:t xml:space="preserve"> of Africa</w:t>
      </w:r>
      <w:r w:rsidR="00554481" w:rsidRPr="009D0129">
        <w:rPr>
          <w:sz w:val="28"/>
          <w:szCs w:val="28"/>
        </w:rPr>
        <w:t xml:space="preserve"> </w:t>
      </w:r>
      <w:r w:rsidR="00160174">
        <w:rPr>
          <w:sz w:val="28"/>
          <w:szCs w:val="28"/>
        </w:rPr>
        <w:t xml:space="preserve">and </w:t>
      </w:r>
      <w:r w:rsidR="00554481" w:rsidRPr="009D0129">
        <w:rPr>
          <w:sz w:val="28"/>
          <w:szCs w:val="28"/>
        </w:rPr>
        <w:t>her</w:t>
      </w:r>
      <w:r w:rsidR="009246BB" w:rsidRPr="009D0129">
        <w:rPr>
          <w:sz w:val="28"/>
          <w:szCs w:val="28"/>
        </w:rPr>
        <w:t xml:space="preserve"> cultures </w:t>
      </w:r>
      <w:r w:rsidR="00554481" w:rsidRPr="009D0129">
        <w:rPr>
          <w:sz w:val="28"/>
          <w:szCs w:val="28"/>
        </w:rPr>
        <w:t xml:space="preserve">and people. </w:t>
      </w:r>
      <w:r w:rsidR="00CB1D01" w:rsidRPr="009D0129">
        <w:rPr>
          <w:sz w:val="28"/>
          <w:szCs w:val="28"/>
        </w:rPr>
        <w:t>I do many landscape</w:t>
      </w:r>
      <w:r w:rsidR="00152B0F">
        <w:rPr>
          <w:sz w:val="28"/>
          <w:szCs w:val="28"/>
        </w:rPr>
        <w:t xml:space="preserve"> and environment</w:t>
      </w:r>
      <w:r w:rsidR="00CB1D01" w:rsidRPr="009D0129">
        <w:rPr>
          <w:sz w:val="28"/>
          <w:szCs w:val="28"/>
        </w:rPr>
        <w:t xml:space="preserve"> scenes</w:t>
      </w:r>
      <w:r w:rsidR="00CB6508">
        <w:rPr>
          <w:sz w:val="28"/>
          <w:szCs w:val="28"/>
        </w:rPr>
        <w:t>, faces</w:t>
      </w:r>
      <w:r w:rsidR="00280846">
        <w:rPr>
          <w:sz w:val="28"/>
          <w:szCs w:val="28"/>
        </w:rPr>
        <w:t xml:space="preserve"> </w:t>
      </w:r>
      <w:r w:rsidR="00AD5221">
        <w:rPr>
          <w:sz w:val="28"/>
          <w:szCs w:val="28"/>
        </w:rPr>
        <w:t xml:space="preserve">and </w:t>
      </w:r>
      <w:r w:rsidR="00522537">
        <w:rPr>
          <w:sz w:val="28"/>
          <w:szCs w:val="28"/>
        </w:rPr>
        <w:t xml:space="preserve">creatures </w:t>
      </w:r>
      <w:r w:rsidR="00352C4B">
        <w:rPr>
          <w:sz w:val="28"/>
          <w:szCs w:val="28"/>
        </w:rPr>
        <w:t>from</w:t>
      </w:r>
      <w:r w:rsidR="00753953" w:rsidRPr="009D0129">
        <w:rPr>
          <w:sz w:val="28"/>
          <w:szCs w:val="28"/>
        </w:rPr>
        <w:t xml:space="preserve"> the </w:t>
      </w:r>
      <w:r w:rsidR="00352C4B">
        <w:rPr>
          <w:sz w:val="28"/>
          <w:szCs w:val="28"/>
        </w:rPr>
        <w:t>imagination</w:t>
      </w:r>
      <w:r w:rsidR="009D4739">
        <w:rPr>
          <w:sz w:val="28"/>
          <w:szCs w:val="28"/>
        </w:rPr>
        <w:t>,</w:t>
      </w:r>
      <w:r w:rsidR="00352C4B">
        <w:rPr>
          <w:sz w:val="28"/>
          <w:szCs w:val="28"/>
        </w:rPr>
        <w:t xml:space="preserve"> the </w:t>
      </w:r>
      <w:r w:rsidR="00753953" w:rsidRPr="009D0129">
        <w:rPr>
          <w:sz w:val="28"/>
          <w:szCs w:val="28"/>
        </w:rPr>
        <w:t>past</w:t>
      </w:r>
      <w:r w:rsidR="00CB1D01" w:rsidRPr="009D0129">
        <w:rPr>
          <w:sz w:val="28"/>
          <w:szCs w:val="28"/>
        </w:rPr>
        <w:t xml:space="preserve"> </w:t>
      </w:r>
      <w:r w:rsidR="00352C4B">
        <w:rPr>
          <w:sz w:val="28"/>
          <w:szCs w:val="28"/>
        </w:rPr>
        <w:t xml:space="preserve">the </w:t>
      </w:r>
      <w:r w:rsidR="00916C23" w:rsidRPr="009D0129">
        <w:rPr>
          <w:sz w:val="28"/>
          <w:szCs w:val="28"/>
        </w:rPr>
        <w:t>present and future</w:t>
      </w:r>
      <w:r w:rsidR="00701940" w:rsidRPr="009D0129">
        <w:rPr>
          <w:sz w:val="28"/>
          <w:szCs w:val="28"/>
        </w:rPr>
        <w:t xml:space="preserve"> of </w:t>
      </w:r>
      <w:r w:rsidR="00AA7B8F" w:rsidRPr="009D0129">
        <w:rPr>
          <w:sz w:val="28"/>
          <w:szCs w:val="28"/>
        </w:rPr>
        <w:t xml:space="preserve">Africa and the </w:t>
      </w:r>
      <w:r w:rsidR="00A86619">
        <w:rPr>
          <w:sz w:val="28"/>
          <w:szCs w:val="28"/>
        </w:rPr>
        <w:t>universe</w:t>
      </w:r>
      <w:r w:rsidR="00B373DA">
        <w:rPr>
          <w:sz w:val="28"/>
          <w:szCs w:val="28"/>
        </w:rPr>
        <w:t xml:space="preserve"> with characters</w:t>
      </w:r>
      <w:r w:rsidR="003E51B1">
        <w:rPr>
          <w:sz w:val="28"/>
          <w:szCs w:val="28"/>
        </w:rPr>
        <w:t xml:space="preserve"> and Graffiti</w:t>
      </w:r>
      <w:r w:rsidR="00B373DA">
        <w:rPr>
          <w:sz w:val="28"/>
          <w:szCs w:val="28"/>
        </w:rPr>
        <w:t xml:space="preserve"> incorporated in the </w:t>
      </w:r>
      <w:r w:rsidR="00062F02">
        <w:rPr>
          <w:sz w:val="28"/>
          <w:szCs w:val="28"/>
        </w:rPr>
        <w:t>stories</w:t>
      </w:r>
      <w:r w:rsidR="00152B0F">
        <w:rPr>
          <w:sz w:val="28"/>
          <w:szCs w:val="28"/>
        </w:rPr>
        <w:t xml:space="preserve">, one of </w:t>
      </w:r>
      <w:r w:rsidR="00C40E3D">
        <w:rPr>
          <w:sz w:val="28"/>
          <w:szCs w:val="28"/>
        </w:rPr>
        <w:t>my clients</w:t>
      </w:r>
      <w:r w:rsidR="00152B0F">
        <w:rPr>
          <w:sz w:val="28"/>
          <w:szCs w:val="28"/>
        </w:rPr>
        <w:t xml:space="preserve"> I do works for </w:t>
      </w:r>
      <w:r w:rsidR="00A136DC">
        <w:rPr>
          <w:sz w:val="28"/>
          <w:szCs w:val="28"/>
        </w:rPr>
        <w:t>calls my work Afro</w:t>
      </w:r>
      <w:r w:rsidR="00304EBE">
        <w:rPr>
          <w:sz w:val="28"/>
          <w:szCs w:val="28"/>
        </w:rPr>
        <w:t xml:space="preserve"> </w:t>
      </w:r>
      <w:r w:rsidR="00A136DC">
        <w:rPr>
          <w:sz w:val="28"/>
          <w:szCs w:val="28"/>
        </w:rPr>
        <w:t>fu</w:t>
      </w:r>
      <w:r w:rsidR="00062F02">
        <w:rPr>
          <w:sz w:val="28"/>
          <w:szCs w:val="28"/>
        </w:rPr>
        <w:t>t</w:t>
      </w:r>
      <w:r w:rsidR="003C00FA">
        <w:rPr>
          <w:sz w:val="28"/>
          <w:szCs w:val="28"/>
        </w:rPr>
        <w:t>u</w:t>
      </w:r>
      <w:r w:rsidR="00062F02">
        <w:rPr>
          <w:sz w:val="28"/>
          <w:szCs w:val="28"/>
        </w:rPr>
        <w:t xml:space="preserve">ristic </w:t>
      </w:r>
      <w:r w:rsidR="003D0761">
        <w:rPr>
          <w:sz w:val="28"/>
          <w:szCs w:val="28"/>
        </w:rPr>
        <w:t>Art</w:t>
      </w:r>
      <w:r w:rsidR="00AA7B8F" w:rsidRPr="009D0129">
        <w:rPr>
          <w:sz w:val="28"/>
          <w:szCs w:val="28"/>
        </w:rPr>
        <w:t xml:space="preserve">. </w:t>
      </w:r>
      <w:r w:rsidR="00D53BA4" w:rsidRPr="009D0129">
        <w:rPr>
          <w:sz w:val="28"/>
          <w:szCs w:val="28"/>
        </w:rPr>
        <w:t xml:space="preserve">I document life </w:t>
      </w:r>
      <w:r w:rsidR="00F02866" w:rsidRPr="009D0129">
        <w:rPr>
          <w:sz w:val="28"/>
          <w:szCs w:val="28"/>
        </w:rPr>
        <w:t>as I see it</w:t>
      </w:r>
      <w:r w:rsidR="00304EBE">
        <w:rPr>
          <w:sz w:val="28"/>
          <w:szCs w:val="28"/>
        </w:rPr>
        <w:t xml:space="preserve"> and imagine it</w:t>
      </w:r>
      <w:r w:rsidR="00F02866" w:rsidRPr="009D0129">
        <w:rPr>
          <w:sz w:val="28"/>
          <w:szCs w:val="28"/>
        </w:rPr>
        <w:t xml:space="preserve"> </w:t>
      </w:r>
      <w:r w:rsidR="00DF7CE4" w:rsidRPr="009D0129">
        <w:rPr>
          <w:sz w:val="28"/>
          <w:szCs w:val="28"/>
        </w:rPr>
        <w:t xml:space="preserve">and use my </w:t>
      </w:r>
      <w:r w:rsidR="003D0761">
        <w:rPr>
          <w:sz w:val="28"/>
          <w:szCs w:val="28"/>
        </w:rPr>
        <w:t>illustrations</w:t>
      </w:r>
      <w:r w:rsidR="00DF7CE4" w:rsidRPr="009D0129">
        <w:rPr>
          <w:sz w:val="28"/>
          <w:szCs w:val="28"/>
        </w:rPr>
        <w:t xml:space="preserve"> to educate</w:t>
      </w:r>
      <w:r w:rsidR="005015A6" w:rsidRPr="009D0129">
        <w:rPr>
          <w:sz w:val="28"/>
          <w:szCs w:val="28"/>
        </w:rPr>
        <w:t xml:space="preserve"> and inspire</w:t>
      </w:r>
      <w:r w:rsidR="00DF7CE4" w:rsidRPr="009D0129">
        <w:rPr>
          <w:sz w:val="28"/>
          <w:szCs w:val="28"/>
        </w:rPr>
        <w:t xml:space="preserve"> people through the visuals I manifest </w:t>
      </w:r>
      <w:r w:rsidR="00E97AB5" w:rsidRPr="009D0129">
        <w:rPr>
          <w:sz w:val="28"/>
          <w:szCs w:val="28"/>
        </w:rPr>
        <w:t xml:space="preserve">from </w:t>
      </w:r>
      <w:r w:rsidR="009918ED">
        <w:rPr>
          <w:sz w:val="28"/>
          <w:szCs w:val="28"/>
        </w:rPr>
        <w:t xml:space="preserve">life </w:t>
      </w:r>
      <w:r w:rsidR="004F0D79" w:rsidRPr="009D0129">
        <w:rPr>
          <w:sz w:val="28"/>
          <w:szCs w:val="28"/>
        </w:rPr>
        <w:t>experience and</w:t>
      </w:r>
      <w:r w:rsidR="009918ED">
        <w:rPr>
          <w:sz w:val="28"/>
          <w:szCs w:val="28"/>
        </w:rPr>
        <w:t xml:space="preserve"> the</w:t>
      </w:r>
      <w:r w:rsidR="00816E2F" w:rsidRPr="009D0129">
        <w:rPr>
          <w:sz w:val="28"/>
          <w:szCs w:val="28"/>
        </w:rPr>
        <w:t xml:space="preserve"> imagination.</w:t>
      </w:r>
    </w:p>
    <w:p w14:paraId="5F37134A" w14:textId="63472AC6" w:rsidR="00235EDE" w:rsidRDefault="002051A7">
      <w:r>
        <w:t>I have been a independent artist since I started my art journey</w:t>
      </w:r>
      <w:r w:rsidR="000272DA">
        <w:t xml:space="preserve"> </w:t>
      </w:r>
      <w:r w:rsidR="00304EBE">
        <w:t xml:space="preserve">in </w:t>
      </w:r>
      <w:r w:rsidR="002D1EF9">
        <w:t xml:space="preserve">2019 </w:t>
      </w:r>
      <w:r w:rsidR="000272DA">
        <w:t>I worked with</w:t>
      </w:r>
      <w:r w:rsidR="00C44511">
        <w:t xml:space="preserve"> </w:t>
      </w:r>
      <w:r w:rsidR="00FB70E0">
        <w:t>Music</w:t>
      </w:r>
      <w:r w:rsidR="00267166">
        <w:t xml:space="preserve"> </w:t>
      </w:r>
      <w:r w:rsidR="00FB70E0">
        <w:t xml:space="preserve">Artist and did </w:t>
      </w:r>
      <w:r w:rsidR="000F56C8">
        <w:t>some</w:t>
      </w:r>
      <w:r w:rsidR="00FB70E0">
        <w:t xml:space="preserve"> album covers</w:t>
      </w:r>
      <w:r w:rsidR="00267166">
        <w:t xml:space="preserve"> </w:t>
      </w:r>
      <w:r w:rsidR="00123991">
        <w:t xml:space="preserve">to name a few </w:t>
      </w:r>
      <w:proofErr w:type="spellStart"/>
      <w:r w:rsidR="00123991">
        <w:t>KxNG</w:t>
      </w:r>
      <w:proofErr w:type="spellEnd"/>
      <w:r w:rsidR="00123991">
        <w:t xml:space="preserve"> K, MR </w:t>
      </w:r>
      <w:proofErr w:type="spellStart"/>
      <w:r w:rsidR="00123991">
        <w:t>Griep</w:t>
      </w:r>
      <w:proofErr w:type="spellEnd"/>
      <w:r w:rsidR="00123991">
        <w:t xml:space="preserve">, Seed Of </w:t>
      </w:r>
      <w:proofErr w:type="spellStart"/>
      <w:r w:rsidR="00123991">
        <w:t>Amenti</w:t>
      </w:r>
      <w:proofErr w:type="spellEnd"/>
      <w:r w:rsidR="00123991">
        <w:t xml:space="preserve"> and others</w:t>
      </w:r>
      <w:r w:rsidR="00F60947">
        <w:t xml:space="preserve"> local South African artist</w:t>
      </w:r>
      <w:r w:rsidR="00531EE3">
        <w:t xml:space="preserve">. </w:t>
      </w:r>
      <w:r w:rsidR="00FB70E0">
        <w:t xml:space="preserve"> I </w:t>
      </w:r>
      <w:r w:rsidR="00123991">
        <w:t>use to do</w:t>
      </w:r>
      <w:r w:rsidR="00FB70E0">
        <w:t xml:space="preserve"> </w:t>
      </w:r>
      <w:r w:rsidR="0056609E">
        <w:t xml:space="preserve">album art and graphic designs for 184Records </w:t>
      </w:r>
      <w:r w:rsidR="00F60947">
        <w:t xml:space="preserve">that was </w:t>
      </w:r>
      <w:r w:rsidR="0056609E">
        <w:t>a underground music label in South Africa</w:t>
      </w:r>
      <w:r w:rsidR="00A229D0">
        <w:t xml:space="preserve"> that I was part of. </w:t>
      </w:r>
      <w:r w:rsidR="00ED67BB">
        <w:t>I did logos</w:t>
      </w:r>
      <w:r w:rsidR="00F95BE8">
        <w:t xml:space="preserve"> and illustrations </w:t>
      </w:r>
      <w:r w:rsidR="00ED67BB">
        <w:t>for a couple of NPOs</w:t>
      </w:r>
      <w:r w:rsidR="00780BA6">
        <w:t xml:space="preserve"> and Private Companies </w:t>
      </w:r>
      <w:r w:rsidR="00ED67BB">
        <w:t>such as KOS COMMUNITY GARDEN</w:t>
      </w:r>
      <w:r w:rsidR="00940AC9">
        <w:t xml:space="preserve">, </w:t>
      </w:r>
      <w:r w:rsidR="00C15953">
        <w:t>ADWA MOVEMENT,</w:t>
      </w:r>
      <w:r w:rsidR="00F95BE8">
        <w:t xml:space="preserve"> </w:t>
      </w:r>
      <w:r w:rsidR="00C15953">
        <w:t xml:space="preserve"> </w:t>
      </w:r>
      <w:r w:rsidR="00717834">
        <w:t>CONQUERORS</w:t>
      </w:r>
      <w:r w:rsidR="00E6732E">
        <w:t xml:space="preserve"> REGGAE BAND</w:t>
      </w:r>
      <w:r w:rsidR="00123991">
        <w:t xml:space="preserve"> to name a few.</w:t>
      </w:r>
    </w:p>
    <w:p w14:paraId="018FBE47" w14:textId="41E234B3" w:rsidR="0075300A" w:rsidRDefault="000C048A">
      <w:r>
        <w:rPr>
          <w:noProof/>
        </w:rPr>
        <w:drawing>
          <wp:anchor distT="0" distB="0" distL="114300" distR="114300" simplePos="0" relativeHeight="251707392" behindDoc="0" locked="0" layoutInCell="1" allowOverlap="1" wp14:anchorId="30EE0332" wp14:editId="13486CDB">
            <wp:simplePos x="0" y="0"/>
            <wp:positionH relativeFrom="column">
              <wp:posOffset>-525780</wp:posOffset>
            </wp:positionH>
            <wp:positionV relativeFrom="paragraph">
              <wp:posOffset>870585</wp:posOffset>
            </wp:positionV>
            <wp:extent cx="7085330" cy="6563360"/>
            <wp:effectExtent l="0" t="0" r="1270" b="8890"/>
            <wp:wrapTopAndBottom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85330" cy="656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00A">
        <w:t xml:space="preserve">I am at the moment doing freelance </w:t>
      </w:r>
      <w:r w:rsidR="005A5C5D">
        <w:t>illustrations for independent entities</w:t>
      </w:r>
      <w:r w:rsidR="000E2CBB">
        <w:t>, star</w:t>
      </w:r>
      <w:r w:rsidR="00F0273A">
        <w:t>t</w:t>
      </w:r>
      <w:r w:rsidR="000E2CBB">
        <w:t xml:space="preserve"> up companies and anyone in need of my services</w:t>
      </w:r>
      <w:r w:rsidR="005A5C5D">
        <w:t xml:space="preserve"> and </w:t>
      </w:r>
      <w:r w:rsidR="008527CC">
        <w:t xml:space="preserve">I </w:t>
      </w:r>
      <w:r w:rsidR="005A5C5D">
        <w:t xml:space="preserve">am in the progress of starting my first </w:t>
      </w:r>
      <w:r w:rsidR="008208C9">
        <w:t xml:space="preserve">Pan African coloring Book for all </w:t>
      </w:r>
      <w:r w:rsidR="00B97A1E">
        <w:t>African children on the continent and the Diaspora</w:t>
      </w:r>
      <w:r w:rsidR="00343202">
        <w:t xml:space="preserve"> specifically focusing on the southern part of Africa.</w:t>
      </w:r>
    </w:p>
    <w:p w14:paraId="2E4FF954" w14:textId="40B2B741" w:rsidR="003F5480" w:rsidRDefault="00CD32F5">
      <w:r>
        <w:rPr>
          <w:noProof/>
        </w:rPr>
        <w:drawing>
          <wp:anchor distT="0" distB="0" distL="114300" distR="114300" simplePos="0" relativeHeight="251709440" behindDoc="0" locked="0" layoutInCell="1" allowOverlap="1" wp14:anchorId="469CB6C3" wp14:editId="65D7306F">
            <wp:simplePos x="0" y="0"/>
            <wp:positionH relativeFrom="column">
              <wp:posOffset>1200150</wp:posOffset>
            </wp:positionH>
            <wp:positionV relativeFrom="paragraph">
              <wp:posOffset>3231515</wp:posOffset>
            </wp:positionV>
            <wp:extent cx="3566160" cy="5067935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66160" cy="5067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2F970C19" wp14:editId="330BAE25">
            <wp:simplePos x="0" y="0"/>
            <wp:positionH relativeFrom="column">
              <wp:posOffset>1096010</wp:posOffset>
            </wp:positionH>
            <wp:positionV relativeFrom="paragraph">
              <wp:posOffset>0</wp:posOffset>
            </wp:positionV>
            <wp:extent cx="3873500" cy="3108960"/>
            <wp:effectExtent l="0" t="0" r="0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873500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4912">
        <w:t xml:space="preserve">We preserve our story through the expression of what we see </w:t>
      </w:r>
      <w:r w:rsidR="009961BE">
        <w:t xml:space="preserve">and what we do </w:t>
      </w:r>
      <w:r w:rsidR="0061508E">
        <w:t xml:space="preserve">from that time till this time and a time to come </w:t>
      </w:r>
      <w:proofErr w:type="spellStart"/>
      <w:r w:rsidR="00091405">
        <w:t>f</w:t>
      </w:r>
      <w:r w:rsidR="0025225E">
        <w:t>ulljoy</w:t>
      </w:r>
      <w:proofErr w:type="spellEnd"/>
      <w:r w:rsidR="0025225E">
        <w:t xml:space="preserve"> the journey with the ABOXAN.</w:t>
      </w:r>
    </w:p>
    <w:p w14:paraId="668C7D44" w14:textId="2EBE3007" w:rsidR="003F5480" w:rsidRDefault="006355AC">
      <w:r>
        <w:rPr>
          <w:noProof/>
        </w:rPr>
        <w:drawing>
          <wp:anchor distT="0" distB="0" distL="114300" distR="114300" simplePos="0" relativeHeight="251671552" behindDoc="0" locked="0" layoutInCell="1" allowOverlap="1" wp14:anchorId="28BCC3C6" wp14:editId="6B11DBC9">
            <wp:simplePos x="0" y="0"/>
            <wp:positionH relativeFrom="column">
              <wp:posOffset>239395</wp:posOffset>
            </wp:positionH>
            <wp:positionV relativeFrom="paragraph">
              <wp:posOffset>4203700</wp:posOffset>
            </wp:positionV>
            <wp:extent cx="5450205" cy="4087495"/>
            <wp:effectExtent l="0" t="0" r="0" b="825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0205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F5480">
        <w:br w:type="page"/>
      </w:r>
    </w:p>
    <w:p w14:paraId="60ACC979" w14:textId="73F76531" w:rsidR="003F5480" w:rsidRDefault="00D42BC7">
      <w:r>
        <w:rPr>
          <w:noProof/>
        </w:rPr>
        <w:drawing>
          <wp:anchor distT="0" distB="0" distL="114300" distR="114300" simplePos="0" relativeHeight="251674624" behindDoc="0" locked="0" layoutInCell="1" allowOverlap="1" wp14:anchorId="2EB45F6B" wp14:editId="6B3F3A20">
            <wp:simplePos x="0" y="0"/>
            <wp:positionH relativeFrom="column">
              <wp:posOffset>-191135</wp:posOffset>
            </wp:positionH>
            <wp:positionV relativeFrom="paragraph">
              <wp:posOffset>69850</wp:posOffset>
            </wp:positionV>
            <wp:extent cx="6291580" cy="8229600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B18D46" w14:textId="5EA568C4" w:rsidR="003F5480" w:rsidRDefault="00602675">
      <w:r>
        <w:rPr>
          <w:noProof/>
        </w:rPr>
        <w:drawing>
          <wp:anchor distT="0" distB="0" distL="114300" distR="114300" simplePos="0" relativeHeight="251676672" behindDoc="0" locked="0" layoutInCell="1" allowOverlap="1" wp14:anchorId="2F9C23CA" wp14:editId="0AB10265">
            <wp:simplePos x="0" y="0"/>
            <wp:positionH relativeFrom="column">
              <wp:posOffset>-778510</wp:posOffset>
            </wp:positionH>
            <wp:positionV relativeFrom="paragraph">
              <wp:posOffset>0</wp:posOffset>
            </wp:positionV>
            <wp:extent cx="3700780" cy="3700780"/>
            <wp:effectExtent l="0" t="0" r="0" b="0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0078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5480">
        <w:br w:type="page"/>
      </w:r>
    </w:p>
    <w:p w14:paraId="03545D4F" w14:textId="4C971086" w:rsidR="00C3078B" w:rsidRDefault="0074653B">
      <w:r>
        <w:rPr>
          <w:noProof/>
        </w:rPr>
        <w:drawing>
          <wp:anchor distT="0" distB="0" distL="114300" distR="114300" simplePos="0" relativeHeight="251689984" behindDoc="0" locked="0" layoutInCell="1" allowOverlap="1" wp14:anchorId="77EF2FBF" wp14:editId="2A45A350">
            <wp:simplePos x="0" y="0"/>
            <wp:positionH relativeFrom="column">
              <wp:posOffset>-702310</wp:posOffset>
            </wp:positionH>
            <wp:positionV relativeFrom="paragraph">
              <wp:posOffset>0</wp:posOffset>
            </wp:positionV>
            <wp:extent cx="7390765" cy="4658995"/>
            <wp:effectExtent l="0" t="0" r="635" b="8255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90765" cy="4658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B9D7BC" w14:textId="4B35293B" w:rsidR="00DB5E3A" w:rsidRDefault="00DB5E3A" w:rsidP="004E5EC8"/>
    <w:p w14:paraId="49859B4C" w14:textId="517B9CDE" w:rsidR="00DB5E3A" w:rsidRDefault="009169D2">
      <w:r>
        <w:rPr>
          <w:noProof/>
        </w:rPr>
        <w:drawing>
          <wp:anchor distT="0" distB="0" distL="114300" distR="114300" simplePos="0" relativeHeight="251701248" behindDoc="0" locked="0" layoutInCell="1" allowOverlap="1" wp14:anchorId="3EB8F222" wp14:editId="20AB5132">
            <wp:simplePos x="0" y="0"/>
            <wp:positionH relativeFrom="column">
              <wp:posOffset>-778510</wp:posOffset>
            </wp:positionH>
            <wp:positionV relativeFrom="paragraph">
              <wp:posOffset>170180</wp:posOffset>
            </wp:positionV>
            <wp:extent cx="7491095" cy="5899785"/>
            <wp:effectExtent l="0" t="0" r="0" b="5715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91095" cy="5899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5014E" w14:textId="77777777" w:rsidR="00DB5E3A" w:rsidRDefault="00DB5E3A">
      <w:r>
        <w:br w:type="page"/>
      </w:r>
    </w:p>
    <w:p w14:paraId="749CFBB6" w14:textId="673CFF37" w:rsidR="005025F0" w:rsidRDefault="00C3078B">
      <w:r>
        <w:br w:type="page"/>
      </w:r>
      <w:r w:rsidR="0020270B">
        <w:rPr>
          <w:noProof/>
        </w:rPr>
        <w:drawing>
          <wp:anchor distT="0" distB="0" distL="114300" distR="114300" simplePos="0" relativeHeight="251703296" behindDoc="0" locked="0" layoutInCell="1" allowOverlap="1" wp14:anchorId="030AAA75" wp14:editId="28BCCF6D">
            <wp:simplePos x="0" y="0"/>
            <wp:positionH relativeFrom="column">
              <wp:posOffset>-151130</wp:posOffset>
            </wp:positionH>
            <wp:positionV relativeFrom="paragraph">
              <wp:posOffset>4424680</wp:posOffset>
            </wp:positionV>
            <wp:extent cx="5812155" cy="387477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12155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19C4">
        <w:rPr>
          <w:noProof/>
        </w:rPr>
        <w:drawing>
          <wp:anchor distT="0" distB="0" distL="114300" distR="114300" simplePos="0" relativeHeight="251695104" behindDoc="0" locked="0" layoutInCell="1" allowOverlap="1" wp14:anchorId="74BE6A1C" wp14:editId="430D8087">
            <wp:simplePos x="0" y="0"/>
            <wp:positionH relativeFrom="column">
              <wp:posOffset>-731546</wp:posOffset>
            </wp:positionH>
            <wp:positionV relativeFrom="paragraph">
              <wp:posOffset>348524</wp:posOffset>
            </wp:positionV>
            <wp:extent cx="7163636" cy="3069772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163873" cy="30698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25F0">
        <w:br w:type="page"/>
      </w:r>
    </w:p>
    <w:p w14:paraId="5F24A042" w14:textId="5E04BE9B" w:rsidR="005013A6" w:rsidRPr="005013A6" w:rsidRDefault="00830D49" w:rsidP="005013A6">
      <w:r>
        <w:rPr>
          <w:noProof/>
        </w:rPr>
        <w:drawing>
          <wp:anchor distT="0" distB="0" distL="114300" distR="114300" simplePos="0" relativeHeight="251666432" behindDoc="0" locked="0" layoutInCell="1" allowOverlap="1" wp14:anchorId="5595ACCF" wp14:editId="51C92FC2">
            <wp:simplePos x="0" y="0"/>
            <wp:positionH relativeFrom="column">
              <wp:posOffset>484325</wp:posOffset>
            </wp:positionH>
            <wp:positionV relativeFrom="paragraph">
              <wp:posOffset>4872572</wp:posOffset>
            </wp:positionV>
            <wp:extent cx="5105400" cy="3388234"/>
            <wp:effectExtent l="0" t="0" r="0" b="317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3388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013A6" w:rsidRPr="005013A6">
      <w:footerReference w:type="default" r:id="rId19"/>
      <w:headerReference w:type="first" r:id="rId20"/>
      <w:pgSz w:w="12240" w:h="15840"/>
      <w:pgMar w:top="994" w:right="2174" w:bottom="1771" w:left="1483" w:header="432" w:footer="763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F88F9E" w14:textId="77777777" w:rsidR="00210E2F" w:rsidRDefault="00210E2F">
      <w:pPr>
        <w:spacing w:after="0" w:line="240" w:lineRule="auto"/>
      </w:pPr>
      <w:r>
        <w:separator/>
      </w:r>
    </w:p>
  </w:endnote>
  <w:endnote w:type="continuationSeparator" w:id="0">
    <w:p w14:paraId="60E4160E" w14:textId="77777777" w:rsidR="00210E2F" w:rsidRDefault="00210E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022793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927DD8B" w14:textId="77777777" w:rsidR="00FF42F8" w:rsidRDefault="00FA76A9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87DB0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7FE36E9" w14:textId="77777777" w:rsidR="00210E2F" w:rsidRDefault="00210E2F">
      <w:pPr>
        <w:spacing w:after="0" w:line="240" w:lineRule="auto"/>
      </w:pPr>
      <w:r>
        <w:separator/>
      </w:r>
    </w:p>
  </w:footnote>
  <w:footnote w:type="continuationSeparator" w:id="0">
    <w:p w14:paraId="12585197" w14:textId="77777777" w:rsidR="00210E2F" w:rsidRDefault="00210E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941BF1" w14:textId="77777777" w:rsidR="00987527" w:rsidRDefault="00987527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777D9897" wp14:editId="2853C953">
              <wp:simplePos x="0" y="0"/>
              <wp:positionH relativeFrom="page">
                <wp:posOffset>8890</wp:posOffset>
              </wp:positionH>
              <wp:positionV relativeFrom="page">
                <wp:posOffset>631190</wp:posOffset>
              </wp:positionV>
              <wp:extent cx="603504" cy="1060704"/>
              <wp:effectExtent l="0" t="0" r="25400" b="25400"/>
              <wp:wrapNone/>
              <wp:docPr id="2" name="Rectangle 2" descr="Rectangle design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03504" cy="1060704"/>
                      </a:xfrm>
                      <a:prstGeom prst="rect">
                        <a:avLst/>
                      </a:prstGeom>
                      <a:solidFill>
                        <a:schemeClr val="tx2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6C4B071" id="Rectangle 2" o:spid="_x0000_s1026" alt="Rectangle design" style="position:absolute;margin-left:.7pt;margin-top:49.7pt;width:47.5pt;height:83.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" fillcolor="#3a3a3a [3215]" strokecolor="#2a1120 [1604]" strokeweight="1pt"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57BE8DF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9EAC70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110C3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9D9864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7F60EE16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06119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A12C9D8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7250F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0BCA05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DB49E4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549758174">
    <w:abstractNumId w:val="9"/>
  </w:num>
  <w:num w:numId="2" w16cid:durableId="2168128">
    <w:abstractNumId w:val="7"/>
  </w:num>
  <w:num w:numId="3" w16cid:durableId="582226634">
    <w:abstractNumId w:val="6"/>
  </w:num>
  <w:num w:numId="4" w16cid:durableId="965279768">
    <w:abstractNumId w:val="5"/>
  </w:num>
  <w:num w:numId="5" w16cid:durableId="497303739">
    <w:abstractNumId w:val="4"/>
  </w:num>
  <w:num w:numId="6" w16cid:durableId="1372682352">
    <w:abstractNumId w:val="8"/>
  </w:num>
  <w:num w:numId="7" w16cid:durableId="1098871922">
    <w:abstractNumId w:val="3"/>
  </w:num>
  <w:num w:numId="8" w16cid:durableId="804469258">
    <w:abstractNumId w:val="2"/>
  </w:num>
  <w:num w:numId="9" w16cid:durableId="921984033">
    <w:abstractNumId w:val="1"/>
  </w:num>
  <w:num w:numId="10" w16cid:durableId="65564488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web"/>
  <w:zoom w:percent="67"/>
  <w:proofState w:spelling="clean"/>
  <w:attachedTemplate r:id="rId1"/>
  <w:revisionView w:inkAnnotation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87A79"/>
    <w:rsid w:val="00024F2F"/>
    <w:rsid w:val="000272DA"/>
    <w:rsid w:val="000440AA"/>
    <w:rsid w:val="00054920"/>
    <w:rsid w:val="00055492"/>
    <w:rsid w:val="00062F02"/>
    <w:rsid w:val="00062FF2"/>
    <w:rsid w:val="000866AD"/>
    <w:rsid w:val="00091405"/>
    <w:rsid w:val="000A3D6B"/>
    <w:rsid w:val="000B1649"/>
    <w:rsid w:val="000C048A"/>
    <w:rsid w:val="000E232C"/>
    <w:rsid w:val="000E2CBB"/>
    <w:rsid w:val="000E6CAE"/>
    <w:rsid w:val="000E7CD1"/>
    <w:rsid w:val="000F2073"/>
    <w:rsid w:val="000F56C8"/>
    <w:rsid w:val="0010305C"/>
    <w:rsid w:val="001035C4"/>
    <w:rsid w:val="00123991"/>
    <w:rsid w:val="00133207"/>
    <w:rsid w:val="00142934"/>
    <w:rsid w:val="00152B0F"/>
    <w:rsid w:val="00160174"/>
    <w:rsid w:val="0020270B"/>
    <w:rsid w:val="002051A7"/>
    <w:rsid w:val="00210E2F"/>
    <w:rsid w:val="00213021"/>
    <w:rsid w:val="00221D58"/>
    <w:rsid w:val="00227414"/>
    <w:rsid w:val="00235EDE"/>
    <w:rsid w:val="002419A2"/>
    <w:rsid w:val="0025225E"/>
    <w:rsid w:val="002609DF"/>
    <w:rsid w:val="00267166"/>
    <w:rsid w:val="00280846"/>
    <w:rsid w:val="002A2C77"/>
    <w:rsid w:val="002A58FF"/>
    <w:rsid w:val="002A5DB4"/>
    <w:rsid w:val="002A6520"/>
    <w:rsid w:val="002D0740"/>
    <w:rsid w:val="002D1EF9"/>
    <w:rsid w:val="002D52D3"/>
    <w:rsid w:val="002E0A14"/>
    <w:rsid w:val="002E5B2D"/>
    <w:rsid w:val="002E7030"/>
    <w:rsid w:val="00303D72"/>
    <w:rsid w:val="00304EBE"/>
    <w:rsid w:val="003419C4"/>
    <w:rsid w:val="00343202"/>
    <w:rsid w:val="00352C4B"/>
    <w:rsid w:val="003A21CD"/>
    <w:rsid w:val="003C00FA"/>
    <w:rsid w:val="003D0761"/>
    <w:rsid w:val="003E51B1"/>
    <w:rsid w:val="003F5480"/>
    <w:rsid w:val="00407138"/>
    <w:rsid w:val="00435B46"/>
    <w:rsid w:val="0046357F"/>
    <w:rsid w:val="00485F47"/>
    <w:rsid w:val="0049174E"/>
    <w:rsid w:val="004B6962"/>
    <w:rsid w:val="004C07B1"/>
    <w:rsid w:val="004D5733"/>
    <w:rsid w:val="004F0D79"/>
    <w:rsid w:val="005013A6"/>
    <w:rsid w:val="005015A6"/>
    <w:rsid w:val="005025F0"/>
    <w:rsid w:val="00522537"/>
    <w:rsid w:val="00531EE3"/>
    <w:rsid w:val="005361B3"/>
    <w:rsid w:val="00554481"/>
    <w:rsid w:val="00560F35"/>
    <w:rsid w:val="0056609E"/>
    <w:rsid w:val="00566225"/>
    <w:rsid w:val="00595A56"/>
    <w:rsid w:val="005A324D"/>
    <w:rsid w:val="005A59AC"/>
    <w:rsid w:val="005A5C5D"/>
    <w:rsid w:val="005D4EB1"/>
    <w:rsid w:val="005D7E72"/>
    <w:rsid w:val="005F5608"/>
    <w:rsid w:val="00602675"/>
    <w:rsid w:val="0060499B"/>
    <w:rsid w:val="00612652"/>
    <w:rsid w:val="0061508E"/>
    <w:rsid w:val="006355AC"/>
    <w:rsid w:val="00640F65"/>
    <w:rsid w:val="0065512B"/>
    <w:rsid w:val="006A38F1"/>
    <w:rsid w:val="006A736D"/>
    <w:rsid w:val="006F4912"/>
    <w:rsid w:val="00701940"/>
    <w:rsid w:val="00712898"/>
    <w:rsid w:val="00717834"/>
    <w:rsid w:val="00727678"/>
    <w:rsid w:val="00732728"/>
    <w:rsid w:val="0074653B"/>
    <w:rsid w:val="0075300A"/>
    <w:rsid w:val="00753953"/>
    <w:rsid w:val="00780BA6"/>
    <w:rsid w:val="007B339A"/>
    <w:rsid w:val="007D42E4"/>
    <w:rsid w:val="00803EBF"/>
    <w:rsid w:val="008162E3"/>
    <w:rsid w:val="00816E2F"/>
    <w:rsid w:val="008208C9"/>
    <w:rsid w:val="00830D49"/>
    <w:rsid w:val="0084098A"/>
    <w:rsid w:val="008527CC"/>
    <w:rsid w:val="00865FB4"/>
    <w:rsid w:val="00884F02"/>
    <w:rsid w:val="00896143"/>
    <w:rsid w:val="00896A3C"/>
    <w:rsid w:val="008A77D3"/>
    <w:rsid w:val="008B4570"/>
    <w:rsid w:val="008F0877"/>
    <w:rsid w:val="009149E3"/>
    <w:rsid w:val="009169D2"/>
    <w:rsid w:val="00916C23"/>
    <w:rsid w:val="009246BB"/>
    <w:rsid w:val="00927720"/>
    <w:rsid w:val="00940AC9"/>
    <w:rsid w:val="00987527"/>
    <w:rsid w:val="009918ED"/>
    <w:rsid w:val="009931EC"/>
    <w:rsid w:val="009961BE"/>
    <w:rsid w:val="009B20B9"/>
    <w:rsid w:val="009D0129"/>
    <w:rsid w:val="009D3C9B"/>
    <w:rsid w:val="009D4739"/>
    <w:rsid w:val="009E28F0"/>
    <w:rsid w:val="009F0EB7"/>
    <w:rsid w:val="00A136DC"/>
    <w:rsid w:val="00A229D0"/>
    <w:rsid w:val="00A44A77"/>
    <w:rsid w:val="00A52739"/>
    <w:rsid w:val="00A86619"/>
    <w:rsid w:val="00A87303"/>
    <w:rsid w:val="00A97824"/>
    <w:rsid w:val="00AA7B8F"/>
    <w:rsid w:val="00AD39BE"/>
    <w:rsid w:val="00AD4282"/>
    <w:rsid w:val="00AD5221"/>
    <w:rsid w:val="00B24F4A"/>
    <w:rsid w:val="00B306A8"/>
    <w:rsid w:val="00B373DA"/>
    <w:rsid w:val="00B41BB9"/>
    <w:rsid w:val="00B465F6"/>
    <w:rsid w:val="00B64F7F"/>
    <w:rsid w:val="00B84899"/>
    <w:rsid w:val="00B97A1E"/>
    <w:rsid w:val="00BB19B6"/>
    <w:rsid w:val="00BB6C42"/>
    <w:rsid w:val="00BC0388"/>
    <w:rsid w:val="00BD1771"/>
    <w:rsid w:val="00BE5339"/>
    <w:rsid w:val="00C15953"/>
    <w:rsid w:val="00C3078B"/>
    <w:rsid w:val="00C3231A"/>
    <w:rsid w:val="00C37555"/>
    <w:rsid w:val="00C40E3D"/>
    <w:rsid w:val="00C44511"/>
    <w:rsid w:val="00C54A79"/>
    <w:rsid w:val="00C93284"/>
    <w:rsid w:val="00C96090"/>
    <w:rsid w:val="00CA0500"/>
    <w:rsid w:val="00CA244D"/>
    <w:rsid w:val="00CB1233"/>
    <w:rsid w:val="00CB1D01"/>
    <w:rsid w:val="00CB6508"/>
    <w:rsid w:val="00CD32F5"/>
    <w:rsid w:val="00CE5793"/>
    <w:rsid w:val="00CF31EF"/>
    <w:rsid w:val="00D101BB"/>
    <w:rsid w:val="00D265D2"/>
    <w:rsid w:val="00D30563"/>
    <w:rsid w:val="00D33E25"/>
    <w:rsid w:val="00D42BC7"/>
    <w:rsid w:val="00D43C5C"/>
    <w:rsid w:val="00D53BA4"/>
    <w:rsid w:val="00D6440C"/>
    <w:rsid w:val="00D859D6"/>
    <w:rsid w:val="00D94164"/>
    <w:rsid w:val="00DB3DA3"/>
    <w:rsid w:val="00DB4CF1"/>
    <w:rsid w:val="00DB5E3A"/>
    <w:rsid w:val="00DE59B0"/>
    <w:rsid w:val="00DF7CE4"/>
    <w:rsid w:val="00E12725"/>
    <w:rsid w:val="00E25D65"/>
    <w:rsid w:val="00E6732E"/>
    <w:rsid w:val="00E75B73"/>
    <w:rsid w:val="00E87A79"/>
    <w:rsid w:val="00E97AB5"/>
    <w:rsid w:val="00EB34A2"/>
    <w:rsid w:val="00ED67BB"/>
    <w:rsid w:val="00F0273A"/>
    <w:rsid w:val="00F02866"/>
    <w:rsid w:val="00F074AC"/>
    <w:rsid w:val="00F11248"/>
    <w:rsid w:val="00F432B3"/>
    <w:rsid w:val="00F44A88"/>
    <w:rsid w:val="00F60947"/>
    <w:rsid w:val="00F656AF"/>
    <w:rsid w:val="00F736E4"/>
    <w:rsid w:val="00F74E92"/>
    <w:rsid w:val="00F87DB0"/>
    <w:rsid w:val="00F95BE8"/>
    <w:rsid w:val="00FA76A9"/>
    <w:rsid w:val="00FB3CF2"/>
    <w:rsid w:val="00FB70E0"/>
    <w:rsid w:val="00FB7518"/>
    <w:rsid w:val="00FD7672"/>
    <w:rsid w:val="00FF42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2E5B0F7C"/>
  <w15:chartTrackingRefBased/>
  <w15:docId w15:val="{194884DB-3090-AA4A-B025-789B2A2F02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3A3A3A" w:themeColor="text2"/>
        <w:sz w:val="26"/>
        <w:szCs w:val="26"/>
        <w:lang w:val="en-US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2" w:qFormat="1"/>
    <w:lsdException w:name="Salutation" w:semiHidden="1" w:unhideWhenUsed="1"/>
    <w:lsdException w:name="Date" w:semiHidden="1" w:uiPriority="3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pBdr>
        <w:bottom w:val="single" w:sz="24" w:space="6" w:color="3A3A3A" w:themeColor="text2"/>
      </w:pBdr>
      <w:spacing w:after="180" w:line="240" w:lineRule="auto"/>
      <w:outlineLvl w:val="0"/>
    </w:pPr>
    <w:rPr>
      <w:rFonts w:asciiTheme="majorHAnsi" w:eastAsiaTheme="majorEastAsia" w:hAnsiTheme="majorHAnsi" w:cstheme="majorBidi"/>
      <w:b/>
      <w:caps/>
      <w:sz w:val="50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after="120" w:line="240" w:lineRule="auto"/>
      <w:outlineLvl w:val="1"/>
    </w:pPr>
    <w:rPr>
      <w:rFonts w:asciiTheme="majorHAnsi" w:eastAsiaTheme="majorEastAsia" w:hAnsiTheme="majorHAnsi" w:cstheme="majorBidi"/>
      <w:b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outlineLvl w:val="2"/>
    </w:pPr>
    <w:rPr>
      <w:rFonts w:asciiTheme="majorHAnsi" w:eastAsiaTheme="majorEastAsia" w:hAnsiTheme="majorHAnsi" w:cstheme="majorBidi"/>
      <w:b/>
      <w:i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keepNext/>
      <w:keepLines/>
      <w:outlineLvl w:val="3"/>
    </w:pPr>
    <w:rPr>
      <w:rFonts w:asciiTheme="majorHAnsi" w:eastAsiaTheme="majorEastAsia" w:hAnsiTheme="majorHAnsi" w:cstheme="majorBidi"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keepNext/>
      <w:keepLines/>
      <w:outlineLvl w:val="4"/>
    </w:pPr>
    <w:rPr>
      <w:rFonts w:asciiTheme="majorHAnsi" w:eastAsiaTheme="majorEastAsia" w:hAnsiTheme="majorHAnsi" w:cstheme="majorBidi"/>
      <w:i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keepNext/>
      <w:keepLines/>
      <w:outlineLvl w:val="5"/>
    </w:pPr>
    <w:rPr>
      <w:rFonts w:asciiTheme="majorHAnsi" w:eastAsiaTheme="majorEastAsia" w:hAnsiTheme="majorHAnsi" w:cstheme="majorBidi"/>
      <w:b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keepNext/>
      <w:keepLines/>
      <w:outlineLvl w:val="6"/>
    </w:pPr>
    <w:rPr>
      <w:rFonts w:asciiTheme="majorHAnsi" w:eastAsiaTheme="majorEastAsia" w:hAnsiTheme="majorHAnsi" w:cstheme="majorBidi"/>
      <w:b/>
      <w:i/>
      <w:iCs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keepNext/>
      <w:keepLines/>
      <w:outlineLvl w:val="7"/>
    </w:pPr>
    <w:rPr>
      <w:rFonts w:asciiTheme="majorHAnsi" w:eastAsiaTheme="majorEastAsia" w:hAnsiTheme="majorHAnsi" w:cstheme="majorBidi"/>
      <w:sz w:val="24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keepNext/>
      <w:keepLines/>
      <w:outlineLvl w:val="8"/>
    </w:pPr>
    <w:rPr>
      <w:rFonts w:asciiTheme="majorHAnsi" w:eastAsiaTheme="majorEastAsia" w:hAnsiTheme="majorHAnsi" w:cstheme="majorBidi"/>
      <w:i/>
      <w:iCs/>
      <w:sz w:val="24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BookTitle">
    <w:name w:val="Book Title"/>
    <w:basedOn w:val="DefaultParagraphFont"/>
    <w:uiPriority w:val="33"/>
    <w:semiHidden/>
    <w:unhideWhenUsed/>
    <w:qFormat/>
    <w:rPr>
      <w:b w:val="0"/>
      <w:bCs/>
      <w:i w:val="0"/>
      <w:iCs/>
      <w:color w:val="3A3A3A" w:themeColor="text2"/>
      <w:spacing w:val="5"/>
      <w:u w:val="single"/>
    </w:rPr>
  </w:style>
  <w:style w:type="character" w:styleId="IntenseReference">
    <w:name w:val="Intense Reference"/>
    <w:basedOn w:val="DefaultParagraphFont"/>
    <w:uiPriority w:val="32"/>
    <w:semiHidden/>
    <w:unhideWhenUsed/>
    <w:qFormat/>
    <w:rPr>
      <w:b/>
      <w:bCs/>
      <w:i/>
      <w:caps/>
      <w:smallCaps w:val="0"/>
      <w:color w:val="3A3A3A" w:themeColor="text2"/>
      <w:spacing w:val="5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caps/>
      <w:sz w:val="5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b/>
    </w:r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contextualSpacing/>
    </w:pPr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b/>
      <w:caps/>
      <w:kern w:val="28"/>
      <w:sz w:val="94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after="0" w:line="240" w:lineRule="auto"/>
      <w:contextualSpacing/>
    </w:pPr>
    <w:rPr>
      <w:rFonts w:eastAsiaTheme="minorEastAsia"/>
      <w:i/>
      <w:sz w:val="48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i/>
      <w:sz w:val="48"/>
    </w:rPr>
  </w:style>
  <w:style w:type="paragraph" w:styleId="Date">
    <w:name w:val="Date"/>
    <w:basedOn w:val="Normal"/>
    <w:next w:val="Heading1"/>
    <w:link w:val="DateChar"/>
    <w:uiPriority w:val="3"/>
    <w:qFormat/>
    <w:pPr>
      <w:spacing w:before="480" w:after="60" w:line="240" w:lineRule="auto"/>
    </w:pPr>
    <w:rPr>
      <w:sz w:val="32"/>
    </w:rPr>
  </w:style>
  <w:style w:type="character" w:customStyle="1" w:styleId="DateChar">
    <w:name w:val="Date Char"/>
    <w:basedOn w:val="DefaultParagraphFont"/>
    <w:link w:val="Date"/>
    <w:uiPriority w:val="3"/>
    <w:rPr>
      <w:sz w:val="32"/>
    </w:rPr>
  </w:style>
  <w:style w:type="paragraph" w:styleId="Footer">
    <w:name w:val="footer"/>
    <w:basedOn w:val="Normal"/>
    <w:link w:val="FooterChar"/>
    <w:uiPriority w:val="99"/>
    <w:unhideWhenUsed/>
    <w:pPr>
      <w:spacing w:after="0" w:line="240" w:lineRule="auto"/>
    </w:pPr>
    <w:rPr>
      <w:b/>
      <w:sz w:val="36"/>
    </w:rPr>
  </w:style>
  <w:style w:type="character" w:customStyle="1" w:styleId="FooterChar">
    <w:name w:val="Footer Char"/>
    <w:basedOn w:val="DefaultParagraphFont"/>
    <w:link w:val="Footer"/>
    <w:uiPriority w:val="99"/>
    <w:rPr>
      <w:b/>
      <w:sz w:val="36"/>
    </w:rPr>
  </w:style>
  <w:style w:type="table" w:styleId="TableGrid">
    <w:name w:val="Table Grid"/>
    <w:basedOn w:val="TableNormal"/>
    <w:uiPriority w:val="39"/>
    <w:rsid w:val="002D0740"/>
    <w:pPr>
      <w:spacing w:after="0" w:line="240" w:lineRule="auto"/>
      <w:contextualSpacing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Caption">
    <w:name w:val="caption"/>
    <w:basedOn w:val="Normal"/>
    <w:next w:val="Normal"/>
    <w:uiPriority w:val="35"/>
    <w:semiHidden/>
    <w:unhideWhenUsed/>
    <w:qFormat/>
    <w:pPr>
      <w:spacing w:after="200" w:line="240" w:lineRule="auto"/>
    </w:pPr>
    <w:rPr>
      <w:i/>
      <w:iCs/>
      <w:sz w:val="22"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Pr>
      <w:i/>
      <w:iCs/>
      <w:caps/>
      <w:smallCaps w:val="0"/>
      <w:color w:val="3A3A3A" w:themeColor="text2"/>
    </w:rPr>
  </w:style>
  <w:style w:type="character" w:styleId="IntenseEmphasis">
    <w:name w:val="Intense Emphasis"/>
    <w:basedOn w:val="DefaultParagraphFont"/>
    <w:uiPriority w:val="21"/>
    <w:semiHidden/>
    <w:unhideWhenUsed/>
    <w:qFormat/>
    <w:rPr>
      <w:b/>
      <w:iCs/>
      <w:caps/>
      <w:smallCaps w:val="0"/>
      <w:color w:val="3A3A3A" w:themeColor="text2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pPr>
      <w:pBdr>
        <w:top w:val="single" w:sz="4" w:space="10" w:color="562241" w:themeColor="accent1"/>
        <w:bottom w:val="single" w:sz="4" w:space="10" w:color="562241" w:themeColor="accent1"/>
      </w:pBdr>
      <w:spacing w:before="360" w:after="360"/>
      <w:ind w:left="864" w:right="864"/>
      <w:jc w:val="center"/>
    </w:pPr>
    <w:rPr>
      <w:b/>
      <w:i/>
      <w:iCs/>
      <w:sz w:val="36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Pr>
      <w:b/>
      <w:i/>
      <w:iCs/>
      <w:sz w:val="36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pPr>
      <w:spacing w:before="200"/>
      <w:ind w:left="864" w:right="864"/>
      <w:jc w:val="center"/>
    </w:pPr>
    <w:rPr>
      <w:iCs/>
      <w:sz w:val="36"/>
    </w:rPr>
  </w:style>
  <w:style w:type="character" w:customStyle="1" w:styleId="QuoteChar">
    <w:name w:val="Quote Char"/>
    <w:basedOn w:val="DefaultParagraphFont"/>
    <w:link w:val="Quote"/>
    <w:uiPriority w:val="29"/>
    <w:semiHidden/>
    <w:rPr>
      <w:iCs/>
      <w:sz w:val="36"/>
    </w:rPr>
  </w:style>
  <w:style w:type="character" w:styleId="Strong">
    <w:name w:val="Strong"/>
    <w:basedOn w:val="DefaultParagraphFont"/>
    <w:uiPriority w:val="22"/>
    <w:semiHidden/>
    <w:unhideWhenUsed/>
    <w:qFormat/>
    <w:rPr>
      <w:b/>
      <w:bCs/>
      <w:color w:val="3A3A3A" w:themeColor="text2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3A3A3A" w:themeColor="text2"/>
    </w:rPr>
  </w:style>
  <w:style w:type="character" w:styleId="SubtleReference">
    <w:name w:val="Subtle Reference"/>
    <w:basedOn w:val="DefaultParagraphFont"/>
    <w:uiPriority w:val="31"/>
    <w:semiHidden/>
    <w:unhideWhenUsed/>
    <w:qFormat/>
    <w:rPr>
      <w:i/>
      <w:caps/>
      <w:smallCaps w:val="0"/>
      <w:color w:val="3A3A3A" w:themeColor="text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b/>
      <w:i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Cs/>
    </w:rPr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i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b/>
      <w:sz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b/>
      <w:i/>
      <w:iCs/>
      <w:sz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sz w:val="24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sz w:val="24"/>
      <w:szCs w:val="21"/>
    </w:rPr>
  </w:style>
  <w:style w:type="paragraph" w:styleId="ListParagraph">
    <w:name w:val="List Paragraph"/>
    <w:basedOn w:val="Normal"/>
    <w:uiPriority w:val="34"/>
    <w:unhideWhenUsed/>
    <w:qFormat/>
    <w:rsid w:val="0061265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 /><Relationship Id="rId13" Type="http://schemas.openxmlformats.org/officeDocument/2006/relationships/image" Target="media/image7.jpeg" /><Relationship Id="rId18" Type="http://schemas.openxmlformats.org/officeDocument/2006/relationships/image" Target="media/image12.jpeg" /><Relationship Id="rId3" Type="http://schemas.openxmlformats.org/officeDocument/2006/relationships/settings" Target="settings.xml" /><Relationship Id="rId21" Type="http://schemas.openxmlformats.org/officeDocument/2006/relationships/fontTable" Target="fontTable.xml" /><Relationship Id="rId7" Type="http://schemas.openxmlformats.org/officeDocument/2006/relationships/image" Target="media/image1.tmp" /><Relationship Id="rId12" Type="http://schemas.openxmlformats.org/officeDocument/2006/relationships/image" Target="media/image6.jpeg" /><Relationship Id="rId17" Type="http://schemas.openxmlformats.org/officeDocument/2006/relationships/image" Target="media/image11.jpeg" /><Relationship Id="rId2" Type="http://schemas.openxmlformats.org/officeDocument/2006/relationships/styles" Target="styles.xml" /><Relationship Id="rId16" Type="http://schemas.openxmlformats.org/officeDocument/2006/relationships/image" Target="media/image10.jpeg" /><Relationship Id="rId20" Type="http://schemas.openxmlformats.org/officeDocument/2006/relationships/header" Target="header1.xml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jpeg" /><Relationship Id="rId5" Type="http://schemas.openxmlformats.org/officeDocument/2006/relationships/footnotes" Target="footnotes.xml" /><Relationship Id="rId15" Type="http://schemas.openxmlformats.org/officeDocument/2006/relationships/image" Target="media/image9.jpeg" /><Relationship Id="rId10" Type="http://schemas.openxmlformats.org/officeDocument/2006/relationships/image" Target="media/image4.jpeg" /><Relationship Id="rId19" Type="http://schemas.openxmlformats.org/officeDocument/2006/relationships/footer" Target="footer1.xml" /><Relationship Id="rId4" Type="http://schemas.openxmlformats.org/officeDocument/2006/relationships/webSettings" Target="webSettings.xml" /><Relationship Id="rId9" Type="http://schemas.openxmlformats.org/officeDocument/2006/relationships/image" Target="media/image3.jpeg" /><Relationship Id="rId14" Type="http://schemas.openxmlformats.org/officeDocument/2006/relationships/image" Target="media/image8.jpeg" /><Relationship Id="rId22" Type="http://schemas.openxmlformats.org/officeDocument/2006/relationships/theme" Target="theme/theme1.xml" 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%7bD02F12ED-178F-D846-A86B-E240E9007D5C%7dtf50002026.dotx" TargetMode="External" /></Relationships>
</file>

<file path=word/theme/theme1.xml><?xml version="1.0" encoding="utf-8"?>
<a:theme xmlns:a="http://schemas.openxmlformats.org/drawingml/2006/main" name="Office Theme">
  <a:themeElements>
    <a:clrScheme name="TF100002026">
      <a:dk1>
        <a:sysClr val="windowText" lastClr="000000"/>
      </a:dk1>
      <a:lt1>
        <a:sysClr val="window" lastClr="FFFFFF"/>
      </a:lt1>
      <a:dk2>
        <a:srgbClr val="3A3A3A"/>
      </a:dk2>
      <a:lt2>
        <a:srgbClr val="F4F4F3"/>
      </a:lt2>
      <a:accent1>
        <a:srgbClr val="562241"/>
      </a:accent1>
      <a:accent2>
        <a:srgbClr val="CCC44F"/>
      </a:accent2>
      <a:accent3>
        <a:srgbClr val="568F59"/>
      </a:accent3>
      <a:accent4>
        <a:srgbClr val="806B50"/>
      </a:accent4>
      <a:accent5>
        <a:srgbClr val="408296"/>
      </a:accent5>
      <a:accent6>
        <a:srgbClr val="A34240"/>
      </a:accent6>
      <a:hlink>
        <a:srgbClr val="36A3B8"/>
      </a:hlink>
      <a:folHlink>
        <a:srgbClr val="805273"/>
      </a:folHlink>
    </a:clrScheme>
    <a:fontScheme name="Cambria">
      <a:maj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%7bD02F12ED-178F-D846-A86B-E240E9007D5C%7dtf50002026.dotx</Template>
  <TotalTime>1</TotalTime>
  <Pages>1</Pages>
  <Words>271</Words>
  <Characters>1547</Characters>
  <Application>Microsoft Office Word</Application>
  <DocSecurity>0</DocSecurity>
  <Lines>12</Lines>
  <Paragraphs>3</Paragraphs>
  <ScaleCrop>false</ScaleCrop>
  <Company/>
  <LinksUpToDate>false</LinksUpToDate>
  <CharactersWithSpaces>1815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Thurston Jacobs</dc:creator>
  <cp:keywords/>
  <dc:description/>
  <cp:lastModifiedBy>Thurston Jacobs</cp:lastModifiedBy>
  <cp:revision>2</cp:revision>
  <dcterms:created xsi:type="dcterms:W3CDTF">2025-12-24T15:50:00Z</dcterms:created>
  <dcterms:modified xsi:type="dcterms:W3CDTF">2025-12-24T15:50:00Z</dcterms:modified>
</cp:coreProperties>
</file>